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6350</wp:posOffset>
            </wp:positionV>
            <wp:extent cx="7099300" cy="100584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6350</wp:posOffset>
            </wp:positionV>
            <wp:extent cx="7099300" cy="100584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6350</wp:posOffset>
            </wp:positionV>
            <wp:extent cx="7099300" cy="100584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6350</wp:posOffset>
            </wp:positionV>
            <wp:extent cx="7099300" cy="100584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993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2250" w:h="1585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2023-05-11T13:51:09Z</dcterms:created>
  <dcterms:modified xsi:type="dcterms:W3CDTF">2023-05-11T13:51:09Z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